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0D" w:rsidRDefault="00F3570D" w:rsidP="004458CC">
      <w:pPr>
        <w:jc w:val="center"/>
        <w:rPr>
          <w:rFonts w:ascii="Comic Sans MS" w:hAnsi="Comic Sans MS" w:cs="Comic Sans MS"/>
          <w:b/>
          <w:bCs/>
          <w:sz w:val="52"/>
          <w:szCs w:val="52"/>
          <w:u w:val="double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" o:spid="_x0000_s1026" type="#_x0000_t75" alt="http://jogministries.files.wordpress.com/2013/10/four_seasons.jpg" style="position:absolute;left:0;text-align:left;margin-left:535.55pt;margin-top:48.45pt;width:36.75pt;height:36.75pt;z-index:-251662848;visibility:visible">
            <v:imagedata r:id="rId4" o:title="" cropbottom="32968f" cropright=".5"/>
          </v:shape>
        </w:pict>
      </w:r>
      <w:r>
        <w:rPr>
          <w:noProof/>
          <w:lang w:eastAsia="cs-CZ"/>
        </w:rPr>
        <w:pict>
          <v:shape id="Obrázek 2" o:spid="_x0000_s1027" type="#_x0000_t75" alt="http://www.dsstraznice.cz/img/picture/11/obrazek1.jpg" style="position:absolute;left:0;text-align:left;margin-left:128.4pt;margin-top:-22.05pt;width:58.1pt;height:60.75pt;z-index:-251663872;visibility:visible">
            <v:imagedata r:id="rId5" o:title="" chromakey="#f2c05d"/>
          </v:shape>
        </w:pict>
      </w:r>
      <w:r w:rsidRPr="004458CC">
        <w:rPr>
          <w:rFonts w:ascii="Comic Sans MS" w:hAnsi="Comic Sans MS" w:cs="Comic Sans MS"/>
          <w:b/>
          <w:bCs/>
          <w:sz w:val="52"/>
          <w:szCs w:val="52"/>
          <w:u w:val="double"/>
        </w:rPr>
        <w:t>In which season</w:t>
      </w:r>
      <w:r>
        <w:rPr>
          <w:rFonts w:ascii="Comic Sans MS" w:hAnsi="Comic Sans MS" w:cs="Comic Sans MS"/>
          <w:b/>
          <w:bCs/>
          <w:sz w:val="52"/>
          <w:szCs w:val="52"/>
          <w:u w:val="double"/>
        </w:rPr>
        <w:t>…</w:t>
      </w:r>
      <w:bookmarkStart w:id="0" w:name="_GoBack"/>
      <w:bookmarkEnd w:id="0"/>
    </w:p>
    <w:tbl>
      <w:tblPr>
        <w:tblpPr w:leftFromText="141" w:rightFromText="141" w:vertAnchor="text" w:tblpX="57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9"/>
        <w:gridCol w:w="2017"/>
      </w:tblGrid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</w:rPr>
              <w:t>The air is fresh and people go for walk</w:t>
            </w:r>
            <w:r>
              <w:rPr>
                <w:rFonts w:ascii="Comic Sans MS" w:hAnsi="Comic Sans MS" w:cs="Comic Sans MS"/>
                <w:sz w:val="24"/>
                <w:szCs w:val="24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</w:rPr>
              <w:t>SPRING</w:t>
            </w: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have to wear warm clothing, cap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s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and gloves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 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Christmas is celebrated in 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I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 is often rainy and windy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days are long and nights are short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roads become icy and slippery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First flowers appear – snowdrops and </w:t>
            </w:r>
            <w:r w:rsidRPr="00A97E4B">
              <w:rPr>
                <w:rFonts w:ascii="Comic Sans MS" w:hAnsi="Comic Sans MS" w:cs="Comic Sans MS"/>
                <w:sz w:val="24"/>
                <w:szCs w:val="24"/>
              </w:rPr>
              <w:t xml:space="preserve"> 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snowflakes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sky is clear and bright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C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hildren have two months holidays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Snow starts to melt, the grass starts to grow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nights are shorter and the days get longer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  <w:r>
              <w:rPr>
                <w:noProof/>
                <w:lang w:eastAsia="cs-CZ"/>
              </w:rPr>
              <w:pict>
                <v:shape id="Obrázek 5" o:spid="_x0000_s1028" type="#_x0000_t75" alt="http://jogministries.files.wordpress.com/2013/10/four_seasons.jpg" style="position:absolute;left:0;text-align:left;margin-left:97.05pt;margin-top:18.4pt;width:36pt;height:35.8pt;z-index:-251660800;visibility:visible;mso-position-horizontal-relative:text;mso-position-vertical-relative:text">
                  <v:imagedata r:id="rId6" o:title="" croptop="32849f" cropright="32488f"/>
                </v:shape>
              </w:pict>
            </w: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Easter is celebrated 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Children fly kites and go mushrooming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wear raincoats and umbrellas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Sometimes it gets dark and rain comes with 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s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torm and thunders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It is cold and frosty 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  <w:r>
              <w:rPr>
                <w:noProof/>
                <w:lang w:eastAsia="cs-CZ"/>
              </w:rPr>
              <w:pict>
                <v:shape id="Obrázek 6" o:spid="_x0000_s1029" type="#_x0000_t75" alt="http://jogministries.files.wordpress.com/2013/10/four_seasons.jpg" style="position:absolute;left:0;text-align:left;margin-left:97.05pt;margin-top:27.9pt;width:35pt;height:36pt;z-index:-251659776;visibility:visible;mso-position-horizontal-relative:text;mso-position-vertical-relative:text">
                  <v:imagedata r:id="rId7" o:title="" croptop="31746f" cropbottom="-1f" cropleft="32488f"/>
                </v:shape>
              </w:pict>
            </w: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days get shorter and colder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wear T-shirts, shorts, swimsuit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s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There is fog and drizzl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y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T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emperatures are from 25</w:t>
            </w:r>
            <w:r w:rsidRPr="00A97E4B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0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C to 30</w:t>
            </w:r>
            <w:r w:rsidRPr="00A97E4B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0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C in …</w:t>
            </w:r>
          </w:p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nights are longer than the days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in…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  <w:tr w:rsidR="00F3570D" w:rsidRPr="00A97E4B" w:rsidTr="008C42A6">
        <w:trPr>
          <w:trHeight w:val="567"/>
        </w:trPr>
        <w:tc>
          <w:tcPr>
            <w:tcW w:w="8179" w:type="dxa"/>
          </w:tcPr>
          <w:p w:rsidR="00F3570D" w:rsidRPr="00A97E4B" w:rsidRDefault="00F3570D" w:rsidP="008C42A6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</w:rPr>
            </w:pPr>
            <w:r>
              <w:rPr>
                <w:noProof/>
                <w:lang w:eastAsia="cs-CZ"/>
              </w:rPr>
              <w:pict>
                <v:shape id="Obrázek 10" o:spid="_x0000_s1030" type="#_x0000_t75" alt="http://www.nalepshop.cz/fotky6667/fotos/_vyrd11_216podzimni-strom-samolepka-na-zed2.jpg" style="position:absolute;margin-left:280.75pt;margin-top:27.45pt;width:151.3pt;height:117pt;z-index:-251655680;visibility:visible;mso-position-horizontal-relative:text;mso-position-vertical-relative:text">
                  <v:imagedata r:id="rId8" o:title="" croptop="10821f" cropbottom="13341f" cropleft="10178f" cropright="7199f"/>
                </v:shape>
              </w:pict>
            </w:r>
            <w:r>
              <w:rPr>
                <w:noProof/>
                <w:lang w:eastAsia="cs-CZ"/>
              </w:rPr>
              <w:pict>
                <v:shape id="Obrázek 8" o:spid="_x0000_s1031" type="#_x0000_t75" alt="http://www.ochranafauny.cz/cz/images/resize/ruzne/strom_195x195.jpg" style="position:absolute;margin-left:114.8pt;margin-top:27.45pt;width:97.5pt;height:126.75pt;z-index:-251657728;visibility:visible;mso-position-horizontal-relative:text;mso-position-vertical-relative:text">
                  <v:imagedata r:id="rId9" o:title="" croptop="388f" cropbottom="-388f" cropleft="8144f" cropright="6980f"/>
                </v:shape>
              </w:pic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>This season begins on the 23</w:t>
            </w:r>
            <w:r w:rsidRPr="00A97E4B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rd</w:t>
            </w:r>
            <w:r w:rsidRPr="00A97E4B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September</w:t>
            </w:r>
            <w:r>
              <w:rPr>
                <w:rFonts w:ascii="Comic Sans MS" w:hAnsi="Comic Sans MS" w:cs="Comic Sans MS"/>
                <w:sz w:val="24"/>
                <w:szCs w:val="24"/>
                <w:lang w:val="en-GB"/>
              </w:rPr>
              <w:t>…</w:t>
            </w:r>
          </w:p>
        </w:tc>
        <w:tc>
          <w:tcPr>
            <w:tcW w:w="2017" w:type="dxa"/>
          </w:tcPr>
          <w:p w:rsidR="00F3570D" w:rsidRPr="00A97E4B" w:rsidRDefault="00F3570D" w:rsidP="008C42A6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single"/>
              </w:rPr>
            </w:pPr>
          </w:p>
        </w:tc>
      </w:tr>
    </w:tbl>
    <w:p w:rsidR="00F3570D" w:rsidRPr="004458CC" w:rsidRDefault="00F3570D" w:rsidP="004458CC">
      <w:pPr>
        <w:jc w:val="center"/>
        <w:rPr>
          <w:rFonts w:ascii="Comic Sans MS" w:hAnsi="Comic Sans MS" w:cs="Comic Sans MS"/>
          <w:sz w:val="24"/>
          <w:szCs w:val="24"/>
          <w:u w:val="single"/>
        </w:rPr>
      </w:pPr>
      <w:r>
        <w:rPr>
          <w:noProof/>
          <w:lang w:eastAsia="cs-CZ"/>
        </w:rPr>
        <w:pict>
          <v:shape id="Obrázek 13" o:spid="_x0000_s1032" type="#_x0000_t75" alt="http://www.veselarazitka.cz/fotky15797/fotos/_vyr_2247imagesCAHGA0MW.jpg" style="position:absolute;left:0;text-align:left;margin-left:-50.65pt;margin-top:689.05pt;width:82.45pt;height:71.2pt;z-index:-251652608;visibility:visible;mso-position-horizontal-relative:text;mso-position-vertical-relative:text">
            <v:imagedata r:id="rId10" o:title=""/>
          </v:shape>
        </w:pict>
      </w:r>
      <w:r>
        <w:rPr>
          <w:noProof/>
          <w:lang w:eastAsia="cs-CZ"/>
        </w:rPr>
        <w:pict>
          <v:shape id="Obrázek 12" o:spid="_x0000_s1033" type="#_x0000_t75" alt="http://program.autiste.cz/images/aplikace/cas/rocni-obdobi/zima/350x350/strom-zima.png" style="position:absolute;left:0;text-align:left;margin-left:-143.7pt;margin-top:651.55pt;width:119.25pt;height:119.25pt;z-index:-251653632;visibility:visible;mso-position-horizontal-relative:text;mso-position-vertical-relative:text">
            <v:imagedata r:id="rId11" o:title=""/>
          </v:shape>
        </w:pict>
      </w:r>
      <w:r>
        <w:rPr>
          <w:noProof/>
          <w:lang w:eastAsia="cs-CZ"/>
        </w:rPr>
        <w:pict>
          <v:shape id="Obrázek 11" o:spid="_x0000_s1034" type="#_x0000_t75" alt="http://www.i-creative.cz/wp-content/uploads/2012/03/jezci-15.jpg" style="position:absolute;left:0;text-align:left;margin-left:-211.2pt;margin-top:719.05pt;width:72.55pt;height:46.5pt;z-index:-251654656;visibility:visible;mso-position-horizontal-relative:text;mso-position-vertical-relative:text">
            <v:imagedata r:id="rId12" o:title="" croptop="6167f" cropbottom="8482f" cropleft="2312f" cropright="3686f"/>
          </v:shape>
        </w:pict>
      </w:r>
      <w:r>
        <w:rPr>
          <w:noProof/>
          <w:lang w:eastAsia="cs-CZ"/>
        </w:rPr>
        <w:pict>
          <v:shape id="Obrázek 9" o:spid="_x0000_s1035" type="#_x0000_t75" alt="http://us.123rf.com/400wm/400/400/clairev/clairev1107/clairev110700064/10107489-omalova-nky-s-da-tmi-v-baza-nu--vektorova-ilustrace.jpg" style="position:absolute;left:0;text-align:left;margin-left:-331.9pt;margin-top:688.3pt;width:78.1pt;height:77pt;z-index:-251664896;visibility:visible;mso-position-horizontal-relative:text;mso-position-vertical-relative:text">
            <v:imagedata r:id="rId13" o:title="" croptop="9175f"/>
          </v:shape>
        </w:pict>
      </w:r>
      <w:r>
        <w:rPr>
          <w:noProof/>
          <w:lang w:eastAsia="cs-CZ"/>
        </w:rPr>
        <w:pict>
          <v:shape id="Obrázek 1" o:spid="_x0000_s1036" type="#_x0000_t75" style="position:absolute;left:0;text-align:left;margin-left:-476.7pt;margin-top:684.9pt;width:54.75pt;height:76.35pt;z-index:-251656704;visibility:visible;mso-position-horizontal-relative:text;mso-position-vertical-relative:text">
            <v:imagedata r:id="rId14" o:title="" croptop="21224f" cropbottom="9868f" cropleft="15387f" cropright="36270f"/>
          </v:shape>
        </w:pict>
      </w:r>
      <w:r>
        <w:rPr>
          <w:noProof/>
          <w:lang w:eastAsia="cs-CZ"/>
        </w:rPr>
        <w:pict>
          <v:shape id="Obrázek 7" o:spid="_x0000_s1037" type="#_x0000_t75" alt="http://www.nalepshop.cz/fotky6667/fotos/_vyrd11_19strom2.jpg" style="position:absolute;left:0;text-align:left;margin-left:-547.95pt;margin-top:660.55pt;width:78pt;height:100.8pt;z-index:-251658752;visibility:visible;mso-position-horizontal-relative:text;mso-position-vertical-relative:text">
            <v:imagedata r:id="rId15" o:title="" cropbottom="10532f" cropleft="17220f" cropright="19817f"/>
          </v:shape>
        </w:pict>
      </w:r>
      <w:r>
        <w:rPr>
          <w:noProof/>
          <w:lang w:eastAsia="cs-CZ"/>
        </w:rPr>
        <w:pict>
          <v:shape id="Obrázek 4" o:spid="_x0000_s1038" type="#_x0000_t75" alt="http://jogministries.files.wordpress.com/2013/10/four_seasons.jpg" style="position:absolute;left:0;text-align:left;margin-left:-4.2pt;margin-top:149.05pt;width:34.25pt;height:35.25pt;z-index:-251661824;visibility:visible;mso-position-horizontal-relative:text;mso-position-vertical-relative:text">
            <v:imagedata r:id="rId16" o:title="" cropbottom="32966f" cropleft="33678f"/>
          </v:shape>
        </w:pict>
      </w:r>
      <w:r>
        <w:rPr>
          <w:rFonts w:ascii="Comic Sans MS" w:hAnsi="Comic Sans MS" w:cs="Comic Sans MS"/>
          <w:sz w:val="24"/>
          <w:szCs w:val="24"/>
          <w:u w:val="single"/>
        </w:rPr>
        <w:br w:type="textWrapping" w:clear="all"/>
      </w:r>
    </w:p>
    <w:sectPr w:rsidR="00F3570D" w:rsidRPr="004458CC" w:rsidSect="00A566E4">
      <w:pgSz w:w="11906" w:h="16838"/>
      <w:pgMar w:top="426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4B0D"/>
    <w:rsid w:val="000601C6"/>
    <w:rsid w:val="001E1B56"/>
    <w:rsid w:val="00243470"/>
    <w:rsid w:val="004458CC"/>
    <w:rsid w:val="00611680"/>
    <w:rsid w:val="00634B0D"/>
    <w:rsid w:val="00690E04"/>
    <w:rsid w:val="008C42A6"/>
    <w:rsid w:val="00903676"/>
    <w:rsid w:val="00A566E4"/>
    <w:rsid w:val="00A97E4B"/>
    <w:rsid w:val="00AF5244"/>
    <w:rsid w:val="00F3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0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45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8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458C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54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74</TotalTime>
  <Pages>1</Pages>
  <Words>142</Words>
  <Characters>838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</dc:creator>
  <cp:keywords/>
  <dc:description/>
  <cp:lastModifiedBy>sitinova</cp:lastModifiedBy>
  <cp:revision>5</cp:revision>
  <cp:lastPrinted>2014-02-28T07:57:00Z</cp:lastPrinted>
  <dcterms:created xsi:type="dcterms:W3CDTF">2014-02-20T14:52:00Z</dcterms:created>
  <dcterms:modified xsi:type="dcterms:W3CDTF">2014-02-28T07:58:00Z</dcterms:modified>
</cp:coreProperties>
</file>